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4"/>
        <w:ind w:left="2609" w:right="0" w:firstLine="0"/>
        <w:jc w:val="left"/>
        <w:rPr>
          <w:rFonts w:ascii="Franklin Gothic Book" w:hAnsi="Franklin Gothic Book" w:cs="Franklin Gothic Book" w:eastAsia="Franklin Gothic Book"/>
          <w:sz w:val="48"/>
          <w:szCs w:val="48"/>
        </w:rPr>
      </w:pPr>
      <w:r>
        <w:rPr/>
        <w:pict>
          <v:group style="position:absolute;margin-left:15.72pt;margin-top:39.146072pt;width:564pt;height:18pt;mso-position-horizontal-relative:page;mso-position-vertical-relative:paragraph;z-index:-242" coordorigin="314,783" coordsize="11280,360">
            <v:shape style="position:absolute;left:314;top:783;width:11280;height:360" coordorigin="314,783" coordsize="11280,360" path="m314,1143l11594,1143,11594,783,314,783,314,1143xe" filled="t" fillcolor="#5F5F5F" stroked="f">
              <v:path arrowok="t"/>
              <v:fill type="solid"/>
            </v:shape>
            <w10:wrap type="none"/>
          </v:group>
        </w:pic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C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1"/>
          <w:w w:val="100"/>
          <w:sz w:val="48"/>
          <w:szCs w:val="48"/>
        </w:rPr>
        <w:t>H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A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-2"/>
          <w:w w:val="100"/>
          <w:sz w:val="48"/>
          <w:szCs w:val="48"/>
        </w:rPr>
        <w:t>N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GE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-21"/>
          <w:w w:val="100"/>
          <w:sz w:val="48"/>
          <w:szCs w:val="48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IN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-18"/>
          <w:w w:val="100"/>
          <w:sz w:val="48"/>
          <w:szCs w:val="48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RESEA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-3"/>
          <w:w w:val="100"/>
          <w:sz w:val="48"/>
          <w:szCs w:val="48"/>
        </w:rPr>
        <w:t>R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CH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-24"/>
          <w:w w:val="100"/>
          <w:sz w:val="48"/>
          <w:szCs w:val="48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color w:val="5F5F5F"/>
          <w:spacing w:val="0"/>
          <w:w w:val="100"/>
          <w:sz w:val="48"/>
          <w:szCs w:val="48"/>
        </w:rPr>
        <w:t>TEAM</w:t>
      </w:r>
      <w:r>
        <w:rPr>
          <w:rFonts w:ascii="Franklin Gothic Book" w:hAnsi="Franklin Gothic Book" w:cs="Franklin Gothic Book" w:eastAsia="Franklin Gothic Book"/>
          <w:b w:val="0"/>
          <w:bCs w:val="0"/>
          <w:color w:val="000000"/>
          <w:spacing w:val="0"/>
          <w:w w:val="100"/>
          <w:sz w:val="48"/>
          <w:szCs w:val="48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0"/>
        <w:jc w:val="left"/>
        <w:rPr>
          <w:rFonts w:ascii="Franklin Gothic Demi" w:hAnsi="Franklin Gothic Demi" w:cs="Franklin Gothic Demi" w:eastAsia="Franklin Gothic Demi"/>
        </w:rPr>
      </w:pP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8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: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ro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j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6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Inf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rm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ion</w:t>
      </w:r>
      <w:r>
        <w:rPr>
          <w:rFonts w:ascii="Franklin Gothic Demi" w:hAnsi="Franklin Gothic Demi" w:cs="Franklin Gothic Demi" w:eastAsia="Franklin Gothic Demi"/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tabs>
          <w:tab w:pos="5770" w:val="left" w:leader="none"/>
        </w:tabs>
        <w:ind w:left="239" w:right="0"/>
        <w:jc w:val="left"/>
      </w:pPr>
      <w:r>
        <w:rPr>
          <w:b w:val="0"/>
          <w:bCs w:val="0"/>
          <w:spacing w:val="0"/>
          <w:w w:val="100"/>
        </w:rPr>
        <w:t>Proj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Depa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nt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after="0" w:line="160" w:lineRule="exact"/>
        <w:rPr>
          <w:sz w:val="16"/>
          <w:szCs w:val="16"/>
        </w:rPr>
        <w:sectPr>
          <w:footerReference w:type="default" r:id="rId5"/>
          <w:type w:val="continuous"/>
          <w:pgSz w:w="11912" w:h="16840"/>
          <w:pgMar w:footer="427" w:top="780" w:bottom="620" w:left="340" w:right="360"/>
          <w:pgNumType w:start="1"/>
        </w:sectPr>
      </w:pP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64" w:lineRule="auto"/>
        <w:ind w:left="239" w:right="0" w:firstLine="4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tart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Date: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Dura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ind w:left="239" w:right="0"/>
        <w:jc w:val="left"/>
      </w:pPr>
      <w:r>
        <w:rPr>
          <w:spacing w:val="0"/>
          <w:w w:val="100"/>
        </w:rPr>
        <w:br w:type="column"/>
      </w:r>
      <w:r>
        <w:rPr>
          <w:b w:val="0"/>
          <w:bCs w:val="0"/>
          <w:spacing w:val="0"/>
          <w:w w:val="100"/>
        </w:rPr>
        <w:t>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49" w:right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ount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Approve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</w:p>
    <w:p>
      <w:pPr>
        <w:spacing w:after="0"/>
        <w:jc w:val="left"/>
        <w:sectPr>
          <w:type w:val="continuous"/>
          <w:pgSz w:w="11912" w:h="16840"/>
          <w:pgMar w:top="780" w:bottom="620" w:left="340" w:right="360"/>
          <w:cols w:num="2" w:equalWidth="0">
            <w:col w:w="1064" w:space="4457"/>
            <w:col w:w="5691"/>
          </w:cols>
        </w:sectPr>
      </w:pP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239" w:right="0"/>
        <w:jc w:val="left"/>
      </w:pPr>
      <w:r>
        <w:rPr>
          <w:b w:val="0"/>
          <w:bCs w:val="0"/>
          <w:spacing w:val="0"/>
          <w:w w:val="100"/>
        </w:rPr>
        <w:t>Proj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  <w:rPr>
          <w:rFonts w:ascii="Franklin Gothic Demi" w:hAnsi="Franklin Gothic Demi" w:cs="Franklin Gothic Demi" w:eastAsia="Franklin Gothic Demi"/>
        </w:rPr>
      </w:pP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7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B: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1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g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of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ear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5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8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ber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36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lea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8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his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ire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5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ion,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lu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ing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ils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6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1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6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will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rem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ain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8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un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1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5"/>
          <w:w w:val="100"/>
        </w:rPr>
        <w:t>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g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.</w:t>
      </w:r>
      <w:r>
        <w:rPr>
          <w:rFonts w:ascii="Franklin Gothic Demi" w:hAnsi="Franklin Gothic Demi" w:cs="Franklin Gothic Demi" w:eastAsia="Franklin Gothic Demi"/>
          <w:b w:val="0"/>
          <w:bCs w:val="0"/>
          <w:color w:val="000000"/>
          <w:spacing w:val="0"/>
          <w:w w:val="100"/>
        </w:rPr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type w:val="continuous"/>
          <w:pgSz w:w="11912" w:h="16840"/>
          <w:pgMar w:top="780" w:bottom="620" w:left="340" w:right="360"/>
        </w:sectPr>
      </w:pPr>
    </w:p>
    <w:p>
      <w:pPr>
        <w:pStyle w:val="BodyText"/>
        <w:spacing w:line="420" w:lineRule="auto"/>
        <w:ind w:left="239" w:right="0"/>
        <w:jc w:val="left"/>
      </w:pPr>
      <w:r>
        <w:rPr/>
        <w:pict>
          <v:group style="position:absolute;margin-left:15.72pt;margin-top:-24.181492pt;width:564pt;height:18pt;mso-position-horizontal-relative:page;mso-position-vertical-relative:paragraph;z-index:-240" coordorigin="314,-484" coordsize="11280,360">
            <v:shape style="position:absolute;left:314;top:-484;width:11280;height:360" coordorigin="314,-484" coordsize="11280,360" path="m314,-124l11594,-124,11594,-484,314,-484,314,-124xe" filled="t" fillcolor="#5F5F5F" stroked="f">
              <v:path arrowok="t"/>
              <v:fill type="solid"/>
            </v:shape>
            <w10:wrap type="none"/>
          </v:group>
        </w:pict>
      </w:r>
      <w:r>
        <w:rPr>
          <w:b w:val="0"/>
          <w:bCs w:val="0"/>
        </w:rPr>
      </w:r>
      <w:r>
        <w:rPr>
          <w:b w:val="0"/>
          <w:bCs w:val="0"/>
          <w:spacing w:val="1"/>
          <w:w w:val="100"/>
          <w:u w:val="single" w:color="000000"/>
        </w:rPr>
        <w:t>C</w:t>
      </w:r>
      <w:r>
        <w:rPr>
          <w:b w:val="0"/>
          <w:bCs w:val="0"/>
          <w:spacing w:val="3"/>
          <w:w w:val="100"/>
          <w:u w:val="single" w:color="000000"/>
        </w:rPr>
        <w:t>u</w:t>
      </w:r>
      <w:r>
        <w:rPr>
          <w:b w:val="0"/>
          <w:bCs w:val="0"/>
          <w:spacing w:val="2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r</w:t>
      </w:r>
      <w:r>
        <w:rPr>
          <w:b w:val="0"/>
          <w:bCs w:val="0"/>
          <w:spacing w:val="2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n</w:t>
      </w:r>
      <w:r>
        <w:rPr>
          <w:b w:val="0"/>
          <w:bCs w:val="0"/>
          <w:spacing w:val="0"/>
          <w:w w:val="100"/>
          <w:u w:val="single" w:color="000000"/>
        </w:rPr>
        <w:t>t</w:t>
      </w:r>
      <w:r>
        <w:rPr>
          <w:b w:val="0"/>
          <w:bCs w:val="0"/>
          <w:spacing w:val="-26"/>
          <w:w w:val="100"/>
          <w:u w:val="single" w:color="000000"/>
        </w:rPr>
        <w:t> </w:t>
      </w:r>
      <w:r>
        <w:rPr>
          <w:b w:val="0"/>
          <w:bCs w:val="0"/>
          <w:spacing w:val="2"/>
          <w:w w:val="100"/>
          <w:u w:val="single" w:color="000000"/>
        </w:rPr>
        <w:t>R</w:t>
      </w:r>
      <w:r>
        <w:rPr>
          <w:b w:val="0"/>
          <w:bCs w:val="0"/>
          <w:spacing w:val="2"/>
          <w:w w:val="100"/>
          <w:u w:val="single" w:color="000000"/>
        </w:rPr>
        <w:t>e</w:t>
      </w:r>
      <w:r>
        <w:rPr>
          <w:b w:val="0"/>
          <w:bCs w:val="0"/>
          <w:spacing w:val="2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ea</w:t>
      </w:r>
      <w:r>
        <w:rPr>
          <w:b w:val="0"/>
          <w:bCs w:val="0"/>
          <w:spacing w:val="0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c</w:t>
      </w:r>
      <w:r>
        <w:rPr>
          <w:b w:val="0"/>
          <w:bCs w:val="0"/>
          <w:spacing w:val="1"/>
          <w:w w:val="100"/>
          <w:u w:val="single" w:color="000000"/>
        </w:rPr>
        <w:t>h</w:t>
      </w:r>
      <w:r>
        <w:rPr>
          <w:b w:val="0"/>
          <w:bCs w:val="0"/>
          <w:spacing w:val="1"/>
          <w:w w:val="100"/>
          <w:u w:val="single" w:color="000000"/>
        </w:rPr>
        <w:t>T</w:t>
      </w:r>
      <w:r>
        <w:rPr>
          <w:b w:val="0"/>
          <w:bCs w:val="0"/>
          <w:spacing w:val="0"/>
          <w:w w:val="100"/>
          <w:u w:val="single" w:color="000000"/>
        </w:rPr>
        <w:t>ea</w:t>
      </w:r>
      <w:r>
        <w:rPr>
          <w:b w:val="0"/>
          <w:bCs w:val="0"/>
          <w:spacing w:val="0"/>
          <w:w w:val="100"/>
          <w:u w:val="single" w:color="000000"/>
        </w:rPr>
        <w:t>m</w:t>
      </w:r>
      <w:r>
        <w:rPr>
          <w:b w:val="0"/>
          <w:bCs w:val="0"/>
          <w:spacing w:val="0"/>
          <w:w w:val="99"/>
          <w:u w:val="none"/>
        </w:rPr>
      </w:r>
      <w:r>
        <w:rPr>
          <w:b w:val="0"/>
          <w:bCs w:val="0"/>
          <w:spacing w:val="0"/>
          <w:w w:val="99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Proj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ct</w:t>
      </w:r>
      <w:r>
        <w:rPr>
          <w:b w:val="0"/>
          <w:bCs w:val="0"/>
          <w:spacing w:val="-1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Lea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er: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239" w:right="0"/>
        <w:jc w:val="left"/>
      </w:pPr>
      <w:r>
        <w:rPr>
          <w:b w:val="0"/>
          <w:bCs w:val="0"/>
          <w:spacing w:val="0"/>
          <w:w w:val="100"/>
        </w:rPr>
        <w:t>Dep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/Facu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after="0"/>
        <w:jc w:val="left"/>
        <w:sectPr>
          <w:type w:val="continuous"/>
          <w:pgSz w:w="11912" w:h="16840"/>
          <w:pgMar w:top="780" w:bottom="620" w:left="340" w:right="360"/>
          <w:cols w:num="2" w:equalWidth="0">
            <w:col w:w="2003" w:space="3518"/>
            <w:col w:w="5691"/>
          </w:cols>
        </w:sectPr>
      </w:pPr>
    </w:p>
    <w:p>
      <w:pPr>
        <w:pStyle w:val="BodyText"/>
        <w:tabs>
          <w:tab w:pos="5760" w:val="left" w:leader="none"/>
        </w:tabs>
        <w:ind w:left="239" w:right="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Rese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icab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e):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Dep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/Facu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nstitution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tabs>
          <w:tab w:pos="5760" w:val="left" w:leader="none"/>
        </w:tabs>
        <w:ind w:left="239" w:right="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Rese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icab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e):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Dep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/Facu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nstitution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after="0"/>
        <w:jc w:val="left"/>
        <w:sectPr>
          <w:type w:val="continuous"/>
          <w:pgSz w:w="11912" w:h="16840"/>
          <w:pgMar w:top="780" w:bottom="620" w:left="340" w:right="360"/>
        </w:sectPr>
      </w:pP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spacing w:line="423" w:lineRule="auto"/>
        <w:ind w:left="239" w:right="807"/>
        <w:jc w:val="left"/>
      </w:pPr>
      <w:r>
        <w:rPr>
          <w:b w:val="0"/>
          <w:bCs w:val="0"/>
        </w:rPr>
      </w:r>
      <w:r>
        <w:rPr>
          <w:b w:val="0"/>
          <w:bCs w:val="0"/>
          <w:spacing w:val="1"/>
          <w:w w:val="100"/>
          <w:u w:val="single" w:color="000000"/>
        </w:rPr>
        <w:t>N</w:t>
      </w:r>
      <w:r>
        <w:rPr>
          <w:b w:val="0"/>
          <w:bCs w:val="0"/>
          <w:spacing w:val="2"/>
          <w:w w:val="100"/>
          <w:u w:val="single" w:color="000000"/>
        </w:rPr>
        <w:t>e</w:t>
      </w:r>
      <w:r>
        <w:rPr>
          <w:b w:val="0"/>
          <w:bCs w:val="0"/>
          <w:spacing w:val="0"/>
          <w:w w:val="100"/>
          <w:u w:val="single" w:color="000000"/>
        </w:rPr>
        <w:t>w</w:t>
      </w:r>
      <w:r>
        <w:rPr>
          <w:b w:val="0"/>
          <w:bCs w:val="0"/>
          <w:spacing w:val="-10"/>
          <w:w w:val="100"/>
          <w:u w:val="single" w:color="000000"/>
        </w:rPr>
        <w:t> </w:t>
      </w:r>
      <w:r>
        <w:rPr>
          <w:b w:val="0"/>
          <w:bCs w:val="0"/>
          <w:spacing w:val="2"/>
          <w:w w:val="100"/>
          <w:u w:val="single" w:color="000000"/>
        </w:rPr>
        <w:t>R</w:t>
      </w:r>
      <w:r>
        <w:rPr>
          <w:b w:val="0"/>
          <w:bCs w:val="0"/>
          <w:spacing w:val="2"/>
          <w:w w:val="100"/>
          <w:u w:val="single" w:color="000000"/>
        </w:rPr>
        <w:t>e</w:t>
      </w:r>
      <w:r>
        <w:rPr>
          <w:b w:val="0"/>
          <w:bCs w:val="0"/>
          <w:spacing w:val="2"/>
          <w:w w:val="100"/>
          <w:u w:val="single" w:color="000000"/>
        </w:rPr>
        <w:t>s</w:t>
      </w:r>
      <w:r>
        <w:rPr>
          <w:b w:val="0"/>
          <w:bCs w:val="0"/>
          <w:spacing w:val="0"/>
          <w:w w:val="100"/>
          <w:u w:val="single" w:color="000000"/>
        </w:rPr>
        <w:t>ea</w:t>
      </w:r>
      <w:r>
        <w:rPr>
          <w:b w:val="0"/>
          <w:bCs w:val="0"/>
          <w:spacing w:val="0"/>
          <w:w w:val="100"/>
          <w:u w:val="single" w:color="000000"/>
        </w:rPr>
        <w:t>r</w:t>
      </w:r>
      <w:r>
        <w:rPr>
          <w:b w:val="0"/>
          <w:bCs w:val="0"/>
          <w:spacing w:val="0"/>
          <w:w w:val="100"/>
          <w:u w:val="single" w:color="000000"/>
        </w:rPr>
        <w:t>ch</w:t>
      </w:r>
      <w:r>
        <w:rPr>
          <w:b w:val="0"/>
          <w:bCs w:val="0"/>
          <w:spacing w:val="-12"/>
          <w:w w:val="100"/>
          <w:u w:val="single" w:color="000000"/>
        </w:rPr>
        <w:t> </w:t>
      </w:r>
      <w:r>
        <w:rPr>
          <w:b w:val="0"/>
          <w:bCs w:val="0"/>
          <w:spacing w:val="1"/>
          <w:w w:val="100"/>
          <w:u w:val="single" w:color="000000"/>
        </w:rPr>
        <w:t>T</w:t>
      </w:r>
      <w:r>
        <w:rPr>
          <w:b w:val="0"/>
          <w:bCs w:val="0"/>
          <w:spacing w:val="2"/>
          <w:w w:val="100"/>
          <w:u w:val="single" w:color="000000"/>
        </w:rPr>
        <w:t>e</w:t>
      </w:r>
      <w:r>
        <w:rPr>
          <w:b w:val="0"/>
          <w:bCs w:val="0"/>
          <w:spacing w:val="3"/>
          <w:w w:val="100"/>
          <w:u w:val="single" w:color="000000"/>
        </w:rPr>
        <w:t>a</w:t>
      </w:r>
      <w:r>
        <w:rPr>
          <w:b w:val="0"/>
          <w:bCs w:val="0"/>
          <w:spacing w:val="0"/>
          <w:w w:val="100"/>
          <w:u w:val="single" w:color="000000"/>
        </w:rPr>
        <w:t>m</w:t>
      </w:r>
      <w:r>
        <w:rPr>
          <w:b w:val="0"/>
          <w:bCs w:val="0"/>
          <w:spacing w:val="0"/>
          <w:w w:val="99"/>
          <w:u w:val="none"/>
        </w:rPr>
      </w:r>
      <w:r>
        <w:rPr>
          <w:b w:val="0"/>
          <w:bCs w:val="0"/>
          <w:spacing w:val="0"/>
          <w:w w:val="99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Proj</w:t>
      </w:r>
      <w:r>
        <w:rPr>
          <w:b w:val="0"/>
          <w:bCs w:val="0"/>
          <w:spacing w:val="-1"/>
          <w:w w:val="100"/>
          <w:u w:val="none"/>
        </w:rPr>
        <w:t>e</w:t>
      </w:r>
      <w:r>
        <w:rPr>
          <w:b w:val="0"/>
          <w:bCs w:val="0"/>
          <w:spacing w:val="0"/>
          <w:w w:val="100"/>
          <w:u w:val="none"/>
        </w:rPr>
        <w:t>ct</w:t>
      </w:r>
      <w:r>
        <w:rPr>
          <w:b w:val="0"/>
          <w:bCs w:val="0"/>
          <w:spacing w:val="-1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Lea</w:t>
      </w:r>
      <w:r>
        <w:rPr>
          <w:b w:val="0"/>
          <w:bCs w:val="0"/>
          <w:spacing w:val="-1"/>
          <w:w w:val="100"/>
          <w:u w:val="none"/>
        </w:rPr>
        <w:t>d</w:t>
      </w:r>
      <w:r>
        <w:rPr>
          <w:b w:val="0"/>
          <w:bCs w:val="0"/>
          <w:spacing w:val="0"/>
          <w:w w:val="100"/>
          <w:u w:val="none"/>
        </w:rPr>
        <w:t>er: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ind w:left="239" w:right="0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Rese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(if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icab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e):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23" w:lineRule="auto"/>
        <w:ind w:left="239" w:right="3532"/>
        <w:jc w:val="left"/>
      </w:pPr>
      <w:r>
        <w:rPr>
          <w:b w:val="0"/>
          <w:bCs w:val="0"/>
          <w:spacing w:val="0"/>
          <w:w w:val="100"/>
        </w:rPr>
        <w:t>Dep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/Facu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/Facu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nstitution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after="0" w:line="423" w:lineRule="auto"/>
        <w:jc w:val="left"/>
        <w:sectPr>
          <w:type w:val="continuous"/>
          <w:pgSz w:w="11912" w:h="16840"/>
          <w:pgMar w:top="780" w:bottom="620" w:left="340" w:right="360"/>
          <w:cols w:num="2" w:equalWidth="0">
            <w:col w:w="2617" w:space="2905"/>
            <w:col w:w="5690"/>
          </w:cols>
        </w:sectPr>
      </w:pPr>
    </w:p>
    <w:p>
      <w:pPr>
        <w:pStyle w:val="BodyText"/>
        <w:tabs>
          <w:tab w:pos="5760" w:val="left" w:leader="none"/>
        </w:tabs>
        <w:spacing w:before="7"/>
        <w:ind w:left="239" w:right="0"/>
        <w:jc w:val="left"/>
      </w:pPr>
      <w:r>
        <w:rPr/>
        <w:pict>
          <v:group style="position:absolute;margin-left:15.22pt;margin-top:19.63854pt;width:565pt;height:97pt;mso-position-horizontal-relative:page;mso-position-vertical-relative:paragraph;z-index:-239" coordorigin="304,393" coordsize="11300,1940">
            <v:group style="position:absolute;left:314;top:403;width:11280;height:1920" coordorigin="314,403" coordsize="11280,1920">
              <v:shape style="position:absolute;left:314;top:403;width:11280;height:1920" coordorigin="314,403" coordsize="11280,1920" path="m314,2323l11594,2323,11594,403,314,403,314,2323xe" filled="t" fillcolor="#D9D9D9" stroked="f">
                <v:path arrowok="t"/>
                <v:fill type="solid"/>
              </v:shape>
            </v:group>
            <v:group style="position:absolute;left:434;top:768;width:10990;height:955" coordorigin="434,768" coordsize="10990,955">
              <v:shape style="position:absolute;left:434;top:768;width:10990;height:955" coordorigin="434,768" coordsize="10990,955" path="m434,1723l11424,1723,11424,768,434,768,434,1723xe" filled="t" fillcolor="#FFFFFF" stroked="f">
                <v:path arrowok="t"/>
                <v:fill type="solid"/>
              </v:shape>
            </v:group>
            <v:group style="position:absolute;left:7274;top:1963;width:120;height:2" coordorigin="7274,1963" coordsize="120,2">
              <v:shape style="position:absolute;left:7274;top:1963;width:120;height:2" coordorigin="7274,1963" coordsize="120,0" path="m7274,1963l7394,1963e" filled="f" stroked="t" strokeweight=".96pt" strokecolor="#000000">
                <v:path arrowok="t"/>
              </v:shape>
            </v:group>
            <v:group style="position:absolute;left:8234;top:1963;width:120;height:2" coordorigin="8234,1963" coordsize="120,2">
              <v:shape style="position:absolute;left:8234;top:1963;width:120;height:2" coordorigin="8234,1963" coordsize="120,0" path="m8234,1963l8354,1963e" filled="f" stroked="t" strokeweight=".96pt" strokecolor="#000000">
                <v:path arrowok="t"/>
              </v:shape>
            </v:group>
            <v:group style="position:absolute;left:7514;top:1843;width:240;height:360" coordorigin="7514,1843" coordsize="240,360">
              <v:shape style="position:absolute;left:7514;top:1843;width:240;height:360" coordorigin="7514,1843" coordsize="240,360" path="m7514,2203l7754,2203,7754,1843,7514,1843,7514,2203xe" filled="t" fillcolor="#FFFFFF" stroked="f">
                <v:path arrowok="t"/>
                <v:fill type="solid"/>
              </v:shape>
            </v:group>
            <v:group style="position:absolute;left:7874;top:1843;width:240;height:360" coordorigin="7874,1843" coordsize="240,360">
              <v:shape style="position:absolute;left:7874;top:1843;width:240;height:360" coordorigin="7874,1843" coordsize="240,360" path="m7874,2203l8114,2203,8114,1843,7874,1843,7874,2203xe" filled="t" fillcolor="#FFFFFF" stroked="f">
                <v:path arrowok="t"/>
                <v:fill type="solid"/>
              </v:shape>
            </v:group>
            <v:group style="position:absolute;left:6914;top:1843;width:240;height:360" coordorigin="6914,1843" coordsize="240,360">
              <v:shape style="position:absolute;left:6914;top:1843;width:240;height:360" coordorigin="6914,1843" coordsize="240,360" path="m6914,2203l7154,2203,7154,1843,6914,1843,6914,2203xe" filled="t" fillcolor="#FFFFFF" stroked="f">
                <v:path arrowok="t"/>
                <v:fill type="solid"/>
              </v:shape>
            </v:group>
            <v:group style="position:absolute;left:6554;top:1843;width:240;height:360" coordorigin="6554,1843" coordsize="240,360">
              <v:shape style="position:absolute;left:6554;top:1843;width:240;height:360" coordorigin="6554,1843" coordsize="240,360" path="m6554,2203l6794,2203,6794,1843,6554,1843,6554,2203xe" filled="t" fillcolor="#FFFFFF" stroked="f">
                <v:path arrowok="t"/>
                <v:fill type="solid"/>
              </v:shape>
            </v:group>
            <v:group style="position:absolute;left:9554;top:1843;width:240;height:360" coordorigin="9554,1843" coordsize="240,360">
              <v:shape style="position:absolute;left:9554;top:1843;width:240;height:360" coordorigin="9554,1843" coordsize="240,360" path="m9554,2203l9794,2203,9794,1843,9554,1843,9554,2203xe" filled="t" fillcolor="#FFFFFF" stroked="f">
                <v:path arrowok="t"/>
                <v:fill type="solid"/>
              </v:shape>
            </v:group>
            <v:group style="position:absolute;left:9194;top:1843;width:240;height:360" coordorigin="9194,1843" coordsize="240,360">
              <v:shape style="position:absolute;left:9194;top:1843;width:240;height:360" coordorigin="9194,1843" coordsize="240,360" path="m9194,2203l9434,2203,9434,1843,9194,1843,9194,2203xe" filled="t" fillcolor="#FFFFFF" stroked="f">
                <v:path arrowok="t"/>
                <v:fill type="solid"/>
              </v:shape>
            </v:group>
            <v:group style="position:absolute;left:8834;top:1843;width:240;height:360" coordorigin="8834,1843" coordsize="240,360">
              <v:shape style="position:absolute;left:8834;top:1843;width:240;height:360" coordorigin="8834,1843" coordsize="240,360" path="m8834,2203l9074,2203,9074,1843,8834,1843,8834,2203xe" filled="t" fillcolor="#FFFFFF" stroked="f">
                <v:path arrowok="t"/>
                <v:fill type="solid"/>
              </v:shape>
            </v:group>
            <v:group style="position:absolute;left:8474;top:1843;width:240;height:360" coordorigin="8474,1843" coordsize="240,360">
              <v:shape style="position:absolute;left:8474;top:1843;width:240;height:360" coordorigin="8474,1843" coordsize="240,360" path="m8474,2203l8714,2203,8714,1843,8474,1843,8474,2203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Rese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icab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e):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Dep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/Facu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nstitution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Pl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st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reaso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(s)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ange: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type w:val="continuous"/>
          <w:pgSz w:w="11912" w:h="16840"/>
          <w:pgMar w:top="780" w:bottom="620" w:left="340" w:right="360"/>
        </w:sectPr>
      </w:pPr>
    </w:p>
    <w:p>
      <w:pPr>
        <w:pStyle w:val="BodyText"/>
        <w:ind w:right="0"/>
        <w:jc w:val="left"/>
      </w:pPr>
      <w:r>
        <w:rPr/>
        <w:pict>
          <v:group style="position:absolute;margin-left:15.22pt;margin-top:35.528530pt;width:565pt;height:301pt;mso-position-horizontal-relative:page;mso-position-vertical-relative:paragraph;z-index:-241" coordorigin="304,711" coordsize="11300,6020">
            <v:group style="position:absolute;left:314;top:1081;width:11280;height:2640" coordorigin="314,1081" coordsize="11280,2640">
              <v:shape style="position:absolute;left:314;top:1081;width:11280;height:2640" coordorigin="314,1081" coordsize="11280,2640" path="m314,3721l11594,3721,11594,1081,314,1081,314,3721xe" filled="t" fillcolor="#D9D9D9" stroked="f">
                <v:path arrowok="t"/>
                <v:fill type="solid"/>
              </v:shape>
            </v:group>
            <v:group style="position:absolute;left:314;top:721;width:11280;height:360" coordorigin="314,721" coordsize="11280,360">
              <v:shape style="position:absolute;left:314;top:721;width:11280;height:360" coordorigin="314,721" coordsize="11280,360" path="m314,1081l11594,1081,11594,721,314,721,314,1081xe" filled="t" fillcolor="#5F5F5F" stroked="f">
                <v:path arrowok="t"/>
                <v:fill type="solid"/>
              </v:shape>
            </v:group>
            <v:group style="position:absolute;left:2354;top:1201;width:180;height:182" coordorigin="2354,1201" coordsize="180,182">
              <v:shape style="position:absolute;left:2354;top:1201;width:180;height:182" coordorigin="2354,1201" coordsize="180,182" path="m2354,1383l2534,1383,2534,1201,2354,1201,2354,1383xe" filled="t" fillcolor="#FFFFFF" stroked="f">
                <v:path arrowok="t"/>
                <v:fill type="solid"/>
              </v:shape>
            </v:group>
            <v:group style="position:absolute;left:4034;top:1201;width:180;height:182" coordorigin="4034,1201" coordsize="180,182">
              <v:shape style="position:absolute;left:4034;top:1201;width:180;height:182" coordorigin="4034,1201" coordsize="180,182" path="m4034,1383l4214,1383,4214,1201,4034,1201,4034,1383xe" filled="t" fillcolor="#FFFFFF" stroked="f">
                <v:path arrowok="t"/>
                <v:fill type="solid"/>
              </v:shape>
            </v:group>
            <v:group style="position:absolute;left:314;top:4081;width:11280;height:2640" coordorigin="314,4081" coordsize="11280,2640">
              <v:shape style="position:absolute;left:314;top:4081;width:11280;height:2640" coordorigin="314,4081" coordsize="11280,2640" path="m314,6721l11594,6721,11594,4081,314,4081,314,6721xe" filled="t" fillcolor="#D9D9D9" stroked="f">
                <v:path arrowok="t"/>
                <v:fill type="solid"/>
              </v:shape>
            </v:group>
            <v:group style="position:absolute;left:314;top:3721;width:11280;height:360" coordorigin="314,3721" coordsize="11280,360">
              <v:shape style="position:absolute;left:314;top:3721;width:11280;height:360" coordorigin="314,3721" coordsize="11280,360" path="m314,4081l11594,4081,11594,3721,314,3721,314,4081xe" filled="t" fillcolor="#5F5F5F" stroked="f">
                <v:path arrowok="t"/>
                <v:fill type="solid"/>
              </v:shape>
            </v:group>
            <v:group style="position:absolute;left:434;top:1563;width:10990;height:958" coordorigin="434,1563" coordsize="10990,958">
              <v:shape style="position:absolute;left:434;top:1563;width:10990;height:958" coordorigin="434,1563" coordsize="10990,958" path="m434,2521l11424,2521,11424,1563,434,1563,434,2521xe" filled="t" fillcolor="#FFFFFF" stroked="f">
                <v:path arrowok="t"/>
                <v:fill type="solid"/>
              </v:shape>
            </v:group>
            <v:group style="position:absolute;left:7274;top:3361;width:120;height:2" coordorigin="7274,3361" coordsize="120,2">
              <v:shape style="position:absolute;left:7274;top:3361;width:120;height:2" coordorigin="7274,3361" coordsize="120,0" path="m7274,3361l7394,3361e" filled="f" stroked="t" strokeweight=".96pt" strokecolor="#000000">
                <v:path arrowok="t"/>
              </v:shape>
            </v:group>
            <v:group style="position:absolute;left:8234;top:3361;width:120;height:2" coordorigin="8234,3361" coordsize="120,2">
              <v:shape style="position:absolute;left:8234;top:3361;width:120;height:2" coordorigin="8234,3361" coordsize="120,0" path="m8234,3361l8354,3361e" filled="f" stroked="t" strokeweight=".96pt" strokecolor="#000000">
                <v:path arrowok="t"/>
              </v:shape>
            </v:group>
            <v:group style="position:absolute;left:7514;top:3241;width:240;height:360" coordorigin="7514,3241" coordsize="240,360">
              <v:shape style="position:absolute;left:7514;top:3241;width:240;height:360" coordorigin="7514,3241" coordsize="240,360" path="m7514,3601l7754,3601,7754,3241,7514,3241,7514,3601xe" filled="t" fillcolor="#FFFFFF" stroked="f">
                <v:path arrowok="t"/>
                <v:fill type="solid"/>
              </v:shape>
            </v:group>
            <v:group style="position:absolute;left:7874;top:3241;width:240;height:360" coordorigin="7874,3241" coordsize="240,360">
              <v:shape style="position:absolute;left:7874;top:3241;width:240;height:360" coordorigin="7874,3241" coordsize="240,360" path="m7874,3601l8114,3601,8114,3241,7874,3241,7874,3601xe" filled="t" fillcolor="#FFFFFF" stroked="f">
                <v:path arrowok="t"/>
                <v:fill type="solid"/>
              </v:shape>
            </v:group>
            <v:group style="position:absolute;left:6914;top:3241;width:240;height:360" coordorigin="6914,3241" coordsize="240,360">
              <v:shape style="position:absolute;left:6914;top:3241;width:240;height:360" coordorigin="6914,3241" coordsize="240,360" path="m6914,3601l7154,3601,7154,3241,6914,3241,6914,3601xe" filled="t" fillcolor="#FFFFFF" stroked="f">
                <v:path arrowok="t"/>
                <v:fill type="solid"/>
              </v:shape>
            </v:group>
            <v:group style="position:absolute;left:6554;top:3241;width:240;height:360" coordorigin="6554,3241" coordsize="240,360">
              <v:shape style="position:absolute;left:6554;top:3241;width:240;height:360" coordorigin="6554,3241" coordsize="240,360" path="m6554,3601l6794,3601,6794,3241,6554,3241,6554,3601xe" filled="t" fillcolor="#FFFFFF" stroked="f">
                <v:path arrowok="t"/>
                <v:fill type="solid"/>
              </v:shape>
            </v:group>
            <v:group style="position:absolute;left:9554;top:3241;width:240;height:360" coordorigin="9554,3241" coordsize="240,360">
              <v:shape style="position:absolute;left:9554;top:3241;width:240;height:360" coordorigin="9554,3241" coordsize="240,360" path="m9554,3601l9794,3601,9794,3241,9554,3241,9554,3601xe" filled="t" fillcolor="#FFFFFF" stroked="f">
                <v:path arrowok="t"/>
                <v:fill type="solid"/>
              </v:shape>
            </v:group>
            <v:group style="position:absolute;left:9194;top:3241;width:240;height:360" coordorigin="9194,3241" coordsize="240,360">
              <v:shape style="position:absolute;left:9194;top:3241;width:240;height:360" coordorigin="9194,3241" coordsize="240,360" path="m9194,3601l9434,3601,9434,3241,9194,3241,9194,3601xe" filled="t" fillcolor="#FFFFFF" stroked="f">
                <v:path arrowok="t"/>
                <v:fill type="solid"/>
              </v:shape>
            </v:group>
            <v:group style="position:absolute;left:8834;top:3241;width:240;height:360" coordorigin="8834,3241" coordsize="240,360">
              <v:shape style="position:absolute;left:8834;top:3241;width:240;height:360" coordorigin="8834,3241" coordsize="240,360" path="m8834,3601l9074,3601,9074,3241,8834,3241,8834,3601xe" filled="t" fillcolor="#FFFFFF" stroked="f">
                <v:path arrowok="t"/>
                <v:fill type="solid"/>
              </v:shape>
            </v:group>
            <v:group style="position:absolute;left:8474;top:3241;width:240;height:360" coordorigin="8474,3241" coordsize="240,360">
              <v:shape style="position:absolute;left:8474;top:3241;width:240;height:360" coordorigin="8474,3241" coordsize="240,360" path="m8474,3601l8714,3601,8714,3241,8474,3241,8474,3601xe" filled="t" fillcolor="#FFFFFF" stroked="f">
                <v:path arrowok="t"/>
                <v:fill type="solid"/>
              </v:shape>
            </v:group>
            <v:group style="position:absolute;left:7274;top:6361;width:120;height:2" coordorigin="7274,6361" coordsize="120,2">
              <v:shape style="position:absolute;left:7274;top:6361;width:120;height:2" coordorigin="7274,6361" coordsize="120,0" path="m7274,6361l7394,6361e" filled="f" stroked="t" strokeweight=".96pt" strokecolor="#000000">
                <v:path arrowok="t"/>
              </v:shape>
            </v:group>
            <v:group style="position:absolute;left:8234;top:6361;width:120;height:2" coordorigin="8234,6361" coordsize="120,2">
              <v:shape style="position:absolute;left:8234;top:6361;width:120;height:2" coordorigin="8234,6361" coordsize="120,0" path="m8234,6361l8354,6361e" filled="f" stroked="t" strokeweight=".96pt" strokecolor="#000000">
                <v:path arrowok="t"/>
              </v:shape>
            </v:group>
            <v:group style="position:absolute;left:7514;top:6241;width:240;height:360" coordorigin="7514,6241" coordsize="240,360">
              <v:shape style="position:absolute;left:7514;top:6241;width:240;height:360" coordorigin="7514,6241" coordsize="240,360" path="m7514,6601l7754,6601,7754,6241,7514,6241,7514,6601xe" filled="t" fillcolor="#FFFFFF" stroked="f">
                <v:path arrowok="t"/>
                <v:fill type="solid"/>
              </v:shape>
            </v:group>
            <v:group style="position:absolute;left:7874;top:6241;width:240;height:360" coordorigin="7874,6241" coordsize="240,360">
              <v:shape style="position:absolute;left:7874;top:6241;width:240;height:360" coordorigin="7874,6241" coordsize="240,360" path="m7874,6601l8114,6601,8114,6241,7874,6241,7874,6601xe" filled="t" fillcolor="#FFFFFF" stroked="f">
                <v:path arrowok="t"/>
                <v:fill type="solid"/>
              </v:shape>
            </v:group>
            <v:group style="position:absolute;left:6914;top:6241;width:240;height:360" coordorigin="6914,6241" coordsize="240,360">
              <v:shape style="position:absolute;left:6914;top:6241;width:240;height:360" coordorigin="6914,6241" coordsize="240,360" path="m6914,6601l7154,6601,7154,6241,6914,6241,6914,6601xe" filled="t" fillcolor="#FFFFFF" stroked="f">
                <v:path arrowok="t"/>
                <v:fill type="solid"/>
              </v:shape>
            </v:group>
            <v:group style="position:absolute;left:6554;top:6241;width:240;height:360" coordorigin="6554,6241" coordsize="240,360">
              <v:shape style="position:absolute;left:6554;top:6241;width:240;height:360" coordorigin="6554,6241" coordsize="240,360" path="m6554,6601l6794,6601,6794,6241,6554,6241,6554,6601xe" filled="t" fillcolor="#FFFFFF" stroked="f">
                <v:path arrowok="t"/>
                <v:fill type="solid"/>
              </v:shape>
            </v:group>
            <v:group style="position:absolute;left:9554;top:6241;width:240;height:360" coordorigin="9554,6241" coordsize="240,360">
              <v:shape style="position:absolute;left:9554;top:6241;width:240;height:360" coordorigin="9554,6241" coordsize="240,360" path="m9554,6601l9794,6601,9794,6241,9554,6241,9554,6601xe" filled="t" fillcolor="#FFFFFF" stroked="f">
                <v:path arrowok="t"/>
                <v:fill type="solid"/>
              </v:shape>
            </v:group>
            <v:group style="position:absolute;left:9194;top:6241;width:240;height:360" coordorigin="9194,6241" coordsize="240,360">
              <v:shape style="position:absolute;left:9194;top:6241;width:240;height:360" coordorigin="9194,6241" coordsize="240,360" path="m9194,6601l9434,6601,9434,6241,9194,6241,9194,6601xe" filled="t" fillcolor="#FFFFFF" stroked="f">
                <v:path arrowok="t"/>
                <v:fill type="solid"/>
              </v:shape>
            </v:group>
            <v:group style="position:absolute;left:8834;top:6241;width:240;height:360" coordorigin="8834,6241" coordsize="240,360">
              <v:shape style="position:absolute;left:8834;top:6241;width:240;height:360" coordorigin="8834,6241" coordsize="240,360" path="m8834,6601l9074,6601,9074,6241,8834,6241,8834,6601xe" filled="t" fillcolor="#FFFFFF" stroked="f">
                <v:path arrowok="t"/>
                <v:fill type="solid"/>
              </v:shape>
            </v:group>
            <v:group style="position:absolute;left:8474;top:6241;width:240;height:360" coordorigin="8474,6241" coordsize="240,360">
              <v:shape style="position:absolute;left:8474;top:6241;width:240;height:360" coordorigin="8474,6241" coordsize="240,360" path="m8474,6601l8714,6601,8714,6241,8474,6241,8474,6601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Sign</w:t>
      </w:r>
      <w:r>
        <w:rPr>
          <w:b w:val="0"/>
          <w:bCs w:val="0"/>
          <w:spacing w:val="0"/>
          <w:w w:val="100"/>
        </w:rPr>
        <w:t>ature: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ind w:left="118" w:right="0" w:firstLine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</w:pPr>
      <w:r>
        <w:rPr>
          <w:rFonts w:ascii="Franklin Gothic Book" w:hAnsi="Franklin Gothic Book" w:cs="Franklin Gothic Book" w:eastAsia="Franklin Gothic Book"/>
          <w:b w:val="0"/>
          <w:bCs w:val="0"/>
          <w:spacing w:val="-1"/>
          <w:w w:val="100"/>
          <w:sz w:val="16"/>
          <w:szCs w:val="16"/>
        </w:rPr>
        <w:t>D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te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:</w:t>
      </w:r>
    </w:p>
    <w:p>
      <w:pPr>
        <w:spacing w:after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  <w:sectPr>
          <w:type w:val="continuous"/>
          <w:pgSz w:w="11912" w:h="16840"/>
          <w:pgMar w:top="780" w:bottom="620" w:left="340" w:right="360"/>
          <w:cols w:num="2" w:equalWidth="0">
            <w:col w:w="898" w:space="4744"/>
            <w:col w:w="557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  <w:rPr>
          <w:rFonts w:ascii="Franklin Gothic Demi" w:hAnsi="Franklin Gothic Demi" w:cs="Franklin Gothic Demi" w:eastAsia="Franklin Gothic Demi"/>
        </w:rPr>
      </w:pP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7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C: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8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by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urre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5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ro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j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er</w:t>
      </w:r>
      <w:r>
        <w:rPr>
          <w:rFonts w:ascii="Franklin Gothic Demi" w:hAnsi="Franklin Gothic Demi" w:cs="Franklin Gothic Demi" w:eastAsia="Franklin Gothic Demi"/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rPr>
          <w:rFonts w:ascii="Franklin Gothic Demi" w:hAnsi="Franklin Gothic Demi" w:cs="Franklin Gothic Demi" w:eastAsia="Franklin Gothic Demi"/>
        </w:rPr>
        <w:sectPr>
          <w:type w:val="continuous"/>
          <w:pgSz w:w="11912" w:h="16840"/>
          <w:pgMar w:top="780" w:bottom="620" w:left="340" w:right="360"/>
        </w:sectPr>
      </w:pP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239"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0"/>
          <w:w w:val="100"/>
        </w:rPr>
        <w:t>uest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</w:p>
    <w:p>
      <w:pPr>
        <w:spacing w:line="150" w:lineRule="exact" w:before="8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pStyle w:val="BodyText"/>
        <w:tabs>
          <w:tab w:pos="1919" w:val="left" w:leader="none"/>
        </w:tabs>
        <w:ind w:left="239" w:right="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upported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upported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12" w:h="16840"/>
          <w:pgMar w:top="780" w:bottom="620" w:left="340" w:right="360"/>
          <w:cols w:num="2" w:equalWidth="0">
            <w:col w:w="1310" w:space="730"/>
            <w:col w:w="9172"/>
          </w:cols>
        </w:sectPr>
      </w:pP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before="83"/>
        <w:ind w:left="239" w:right="0" w:firstLine="0"/>
        <w:jc w:val="left"/>
        <w:rPr>
          <w:rFonts w:ascii="Franklin Gothic Demi" w:hAnsi="Franklin Gothic Demi" w:cs="Franklin Gothic Demi" w:eastAsia="Franklin Gothic Demi"/>
          <w:sz w:val="16"/>
          <w:szCs w:val="16"/>
        </w:rPr>
      </w:pPr>
      <w:r>
        <w:rPr>
          <w:rFonts w:ascii="Franklin Gothic Demi" w:hAnsi="Franklin Gothic Demi" w:cs="Franklin Gothic Demi" w:eastAsia="Franklin Gothic Demi"/>
          <w:b w:val="0"/>
          <w:bCs w:val="0"/>
          <w:spacing w:val="0"/>
          <w:w w:val="100"/>
          <w:sz w:val="16"/>
          <w:szCs w:val="16"/>
        </w:rPr>
        <w:t>Com</w:t>
      </w:r>
      <w:r>
        <w:rPr>
          <w:rFonts w:ascii="Franklin Gothic Demi" w:hAnsi="Franklin Gothic Demi" w:cs="Franklin Gothic Demi" w:eastAsia="Franklin Gothic Demi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Franklin Gothic Demi" w:hAnsi="Franklin Gothic Demi" w:cs="Franklin Gothic Demi" w:eastAsia="Franklin Gothic Demi"/>
          <w:b w:val="0"/>
          <w:bCs w:val="0"/>
          <w:spacing w:val="0"/>
          <w:w w:val="100"/>
          <w:sz w:val="16"/>
          <w:szCs w:val="16"/>
        </w:rPr>
        <w:t>ents: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Sign</w:t>
      </w:r>
      <w:r>
        <w:rPr>
          <w:b w:val="0"/>
          <w:bCs w:val="0"/>
          <w:spacing w:val="0"/>
          <w:w w:val="100"/>
        </w:rPr>
        <w:t>ature: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760" w:val="left" w:leader="none"/>
        </w:tabs>
        <w:spacing w:before="80"/>
        <w:ind w:left="118" w:right="0" w:firstLine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</w:pPr>
      <w:r>
        <w:rPr>
          <w:rFonts w:ascii="Franklin Gothic Book" w:hAnsi="Franklin Gothic Book" w:cs="Franklin Gothic Book" w:eastAsia="Franklin Gothic Book"/>
          <w:b w:val="0"/>
          <w:bCs w:val="0"/>
          <w:spacing w:val="-1"/>
          <w:w w:val="100"/>
          <w:sz w:val="18"/>
          <w:szCs w:val="18"/>
        </w:rPr>
        <w:t>N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8"/>
          <w:szCs w:val="18"/>
        </w:rPr>
        <w:t>ame: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8"/>
          <w:szCs w:val="18"/>
        </w:rPr>
        <w:tab/>
      </w:r>
      <w:r>
        <w:rPr>
          <w:rFonts w:ascii="Franklin Gothic Book" w:hAnsi="Franklin Gothic Book" w:cs="Franklin Gothic Book" w:eastAsia="Franklin Gothic Book"/>
          <w:b w:val="0"/>
          <w:bCs w:val="0"/>
          <w:spacing w:val="-1"/>
          <w:w w:val="100"/>
          <w:position w:val="-2"/>
          <w:sz w:val="16"/>
          <w:szCs w:val="16"/>
        </w:rPr>
        <w:t>D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position w:val="-2"/>
          <w:sz w:val="16"/>
          <w:szCs w:val="16"/>
        </w:rPr>
        <w:t>a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position w:val="-2"/>
          <w:sz w:val="16"/>
          <w:szCs w:val="16"/>
        </w:rPr>
        <w:t>te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position w:val="-2"/>
          <w:sz w:val="16"/>
          <w:szCs w:val="16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position w:val="-2"/>
          <w:sz w:val="16"/>
          <w:szCs w:val="16"/>
        </w:rPr>
        <w:t>: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position w:val="0"/>
          <w:sz w:val="16"/>
          <w:szCs w:val="16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  <w:rPr>
          <w:rFonts w:ascii="Franklin Gothic Demi" w:hAnsi="Franklin Gothic Demi" w:cs="Franklin Gothic Demi" w:eastAsia="Franklin Gothic Demi"/>
        </w:rPr>
      </w:pP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6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D: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5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by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4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ew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ro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j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er</w:t>
      </w:r>
      <w:r>
        <w:rPr>
          <w:rFonts w:ascii="Franklin Gothic Demi" w:hAnsi="Franklin Gothic Demi" w:cs="Franklin Gothic Demi" w:eastAsia="Franklin Gothic Demi"/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239" w:right="0"/>
        <w:jc w:val="left"/>
      </w:pP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2"/>
          <w:w w:val="100"/>
        </w:rPr>
        <w:t>g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0"/>
          <w:w w:val="100"/>
        </w:rPr>
        <w:t>ent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roj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ct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3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53" w:lineRule="auto"/>
        <w:ind w:left="239" w:right="199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certi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appropriate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knowle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exper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ser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project.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reviewed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8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project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cr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ical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ocuments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erstand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accept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respo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ser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project.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8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comp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pp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icab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ines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posed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niver</w:t>
      </w:r>
      <w:r>
        <w:rPr>
          <w:b w:val="0"/>
          <w:bCs w:val="0"/>
          <w:spacing w:val="0"/>
          <w:w w:val="100"/>
        </w:rPr>
        <w:t>sity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ing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throu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course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project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cyc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Sign</w:t>
      </w:r>
      <w:r>
        <w:rPr>
          <w:b w:val="0"/>
          <w:bCs w:val="0"/>
          <w:spacing w:val="0"/>
          <w:w w:val="100"/>
        </w:rPr>
        <w:t>ature: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type w:val="continuous"/>
          <w:pgSz w:w="11912" w:h="16840"/>
          <w:pgMar w:top="780" w:bottom="620" w:left="340" w:right="360"/>
        </w:sectPr>
      </w:pP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ame: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ind w:left="118" w:right="0" w:firstLine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</w:pPr>
      <w:r>
        <w:rPr>
          <w:rFonts w:ascii="Franklin Gothic Book" w:hAnsi="Franklin Gothic Book" w:cs="Franklin Gothic Book" w:eastAsia="Franklin Gothic Book"/>
          <w:b w:val="0"/>
          <w:bCs w:val="0"/>
          <w:spacing w:val="-1"/>
          <w:w w:val="100"/>
          <w:sz w:val="16"/>
          <w:szCs w:val="16"/>
        </w:rPr>
        <w:t>D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te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:</w:t>
      </w:r>
    </w:p>
    <w:p>
      <w:pPr>
        <w:spacing w:after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  <w:sectPr>
          <w:type w:val="continuous"/>
          <w:pgSz w:w="11912" w:h="16840"/>
          <w:pgMar w:top="780" w:bottom="620" w:left="340" w:right="360"/>
          <w:cols w:num="2" w:equalWidth="0">
            <w:col w:w="618" w:space="5024"/>
            <w:col w:w="5570"/>
          </w:cols>
        </w:sectPr>
      </w:pPr>
    </w:p>
    <w:p>
      <w:pPr>
        <w:pStyle w:val="BodyText"/>
        <w:spacing w:before="86"/>
        <w:ind w:right="0"/>
        <w:jc w:val="left"/>
        <w:rPr>
          <w:rFonts w:ascii="Franklin Gothic Demi" w:hAnsi="Franklin Gothic Demi" w:cs="Franklin Gothic Demi" w:eastAsia="Franklin Gothic Demi"/>
        </w:rPr>
      </w:pP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SECTION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E: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To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om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le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ed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by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1"/>
          <w:w w:val="100"/>
        </w:rPr>
        <w:t>F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ul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y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ear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Commi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’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1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ir/Fa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ul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y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Dean</w:t>
      </w:r>
      <w:r>
        <w:rPr>
          <w:rFonts w:ascii="Franklin Gothic Demi" w:hAnsi="Franklin Gothic Demi" w:cs="Franklin Gothic Demi" w:eastAsia="Franklin Gothic Demi"/>
          <w:b w:val="0"/>
          <w:bCs w:val="0"/>
          <w:color w:val="000000"/>
          <w:spacing w:val="0"/>
          <w:w w:val="100"/>
        </w:rPr>
      </w:r>
    </w:p>
    <w:p>
      <w:pPr>
        <w:spacing w:after="0"/>
        <w:jc w:val="left"/>
        <w:rPr>
          <w:rFonts w:ascii="Franklin Gothic Demi" w:hAnsi="Franklin Gothic Demi" w:cs="Franklin Gothic Demi" w:eastAsia="Franklin Gothic Demi"/>
        </w:rPr>
        <w:sectPr>
          <w:pgSz w:w="11912" w:h="16840"/>
          <w:pgMar w:header="0" w:footer="427" w:top="960" w:bottom="620" w:left="340" w:right="360"/>
        </w:sectPr>
      </w:pP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ind w:left="239" w:right="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0"/>
          <w:w w:val="100"/>
        </w:rPr>
        <w:t>uest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</w:p>
    <w:p>
      <w:pPr>
        <w:spacing w:line="150" w:lineRule="exact" w:before="8"/>
        <w:rPr>
          <w:sz w:val="15"/>
          <w:szCs w:val="15"/>
        </w:rPr>
      </w:pPr>
      <w:r>
        <w:rPr/>
        <w:br w:type="column"/>
      </w:r>
      <w:r>
        <w:rPr>
          <w:sz w:val="15"/>
          <w:szCs w:val="15"/>
        </w:rPr>
      </w:r>
    </w:p>
    <w:p>
      <w:pPr>
        <w:pStyle w:val="BodyText"/>
        <w:tabs>
          <w:tab w:pos="1919" w:val="left" w:leader="none"/>
        </w:tabs>
        <w:ind w:left="239" w:right="0"/>
        <w:jc w:val="left"/>
      </w:pP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upported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upported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1912" w:h="16840"/>
          <w:pgMar w:top="780" w:bottom="620" w:left="340" w:right="360"/>
          <w:cols w:num="2" w:equalWidth="0">
            <w:col w:w="1310" w:space="730"/>
            <w:col w:w="9172"/>
          </w:cols>
        </w:sectPr>
      </w:pP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3"/>
        <w:ind w:left="239" w:right="0" w:firstLine="0"/>
        <w:jc w:val="left"/>
        <w:rPr>
          <w:rFonts w:ascii="Franklin Gothic Demi" w:hAnsi="Franklin Gothic Demi" w:cs="Franklin Gothic Demi" w:eastAsia="Franklin Gothic Demi"/>
          <w:sz w:val="16"/>
          <w:szCs w:val="16"/>
        </w:rPr>
      </w:pPr>
      <w:r>
        <w:rPr>
          <w:rFonts w:ascii="Franklin Gothic Demi" w:hAnsi="Franklin Gothic Demi" w:cs="Franklin Gothic Demi" w:eastAsia="Franklin Gothic Demi"/>
          <w:b w:val="0"/>
          <w:bCs w:val="0"/>
          <w:spacing w:val="0"/>
          <w:w w:val="100"/>
          <w:sz w:val="16"/>
          <w:szCs w:val="16"/>
        </w:rPr>
        <w:t>Com</w:t>
      </w:r>
      <w:r>
        <w:rPr>
          <w:rFonts w:ascii="Franklin Gothic Demi" w:hAnsi="Franklin Gothic Demi" w:cs="Franklin Gothic Demi" w:eastAsia="Franklin Gothic Demi"/>
          <w:b w:val="0"/>
          <w:bCs w:val="0"/>
          <w:spacing w:val="-1"/>
          <w:w w:val="100"/>
          <w:sz w:val="16"/>
          <w:szCs w:val="16"/>
        </w:rPr>
        <w:t>m</w:t>
      </w:r>
      <w:r>
        <w:rPr>
          <w:rFonts w:ascii="Franklin Gothic Demi" w:hAnsi="Franklin Gothic Demi" w:cs="Franklin Gothic Demi" w:eastAsia="Franklin Gothic Demi"/>
          <w:b w:val="0"/>
          <w:bCs w:val="0"/>
          <w:spacing w:val="0"/>
          <w:w w:val="100"/>
          <w:sz w:val="16"/>
          <w:szCs w:val="16"/>
        </w:rPr>
        <w:t>ents: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Sign</w:t>
      </w:r>
      <w:r>
        <w:rPr>
          <w:b w:val="0"/>
          <w:bCs w:val="0"/>
          <w:spacing w:val="0"/>
          <w:w w:val="100"/>
        </w:rPr>
        <w:t>ature: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type w:val="continuous"/>
          <w:pgSz w:w="11912" w:h="16840"/>
          <w:pgMar w:top="780" w:bottom="620" w:left="340" w:right="360"/>
        </w:sectPr>
      </w:pPr>
    </w:p>
    <w:p>
      <w:pPr>
        <w:pStyle w:val="BodyText"/>
        <w:ind w:right="0"/>
        <w:jc w:val="left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ame: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ind w:left="118" w:right="0" w:firstLine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</w:pPr>
      <w:r>
        <w:rPr>
          <w:rFonts w:ascii="Franklin Gothic Book" w:hAnsi="Franklin Gothic Book" w:cs="Franklin Gothic Book" w:eastAsia="Franklin Gothic Book"/>
          <w:b w:val="0"/>
          <w:bCs w:val="0"/>
          <w:spacing w:val="-1"/>
          <w:w w:val="100"/>
          <w:sz w:val="16"/>
          <w:szCs w:val="16"/>
        </w:rPr>
        <w:t>D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te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:</w:t>
      </w:r>
    </w:p>
    <w:p>
      <w:pPr>
        <w:spacing w:after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  <w:sectPr>
          <w:type w:val="continuous"/>
          <w:pgSz w:w="11912" w:h="16840"/>
          <w:pgMar w:top="780" w:bottom="620" w:left="340" w:right="360"/>
          <w:cols w:num="2" w:equalWidth="0">
            <w:col w:w="618" w:space="5024"/>
            <w:col w:w="5570"/>
          </w:cols>
        </w:sectPr>
      </w:pP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right="0"/>
        <w:jc w:val="left"/>
        <w:rPr>
          <w:rFonts w:ascii="Franklin Gothic Demi" w:hAnsi="Franklin Gothic Demi" w:cs="Franklin Gothic Demi" w:eastAsia="Franklin Gothic Demi"/>
        </w:rPr>
      </w:pP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SECTION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D: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2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Univer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y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ear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c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h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Commi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t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e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1"/>
          <w:w w:val="100"/>
        </w:rPr>
        <w:t>’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s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3"/>
          <w:w w:val="100"/>
        </w:rPr>
        <w:t> 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A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-2"/>
          <w:w w:val="100"/>
        </w:rPr>
        <w:t>p</w:t>
      </w:r>
      <w:r>
        <w:rPr>
          <w:rFonts w:ascii="Franklin Gothic Demi" w:hAnsi="Franklin Gothic Demi" w:cs="Franklin Gothic Demi" w:eastAsia="Franklin Gothic Demi"/>
          <w:b w:val="0"/>
          <w:bCs w:val="0"/>
          <w:color w:val="FFFFFF"/>
          <w:spacing w:val="0"/>
          <w:w w:val="100"/>
        </w:rPr>
        <w:t>roval</w:t>
      </w:r>
      <w:r>
        <w:rPr>
          <w:rFonts w:ascii="Franklin Gothic Demi" w:hAnsi="Franklin Gothic Demi" w:cs="Franklin Gothic Demi" w:eastAsia="Franklin Gothic Demi"/>
          <w:b w:val="0"/>
          <w:bCs w:val="0"/>
          <w:color w:val="000000"/>
          <w:spacing w:val="0"/>
          <w:w w:val="10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tabs>
          <w:tab w:pos="2399" w:val="left" w:leader="none"/>
        </w:tabs>
        <w:ind w:left="719" w:right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pro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Sign</w:t>
      </w:r>
      <w:r>
        <w:rPr>
          <w:b w:val="0"/>
          <w:bCs w:val="0"/>
          <w:spacing w:val="0"/>
          <w:w w:val="100"/>
        </w:rPr>
        <w:t>ature: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after="0" w:line="190" w:lineRule="exact"/>
        <w:rPr>
          <w:sz w:val="19"/>
          <w:szCs w:val="19"/>
        </w:rPr>
        <w:sectPr>
          <w:type w:val="continuous"/>
          <w:pgSz w:w="11912" w:h="16840"/>
          <w:pgMar w:top="780" w:bottom="620" w:left="340" w:right="360"/>
        </w:sectPr>
      </w:pPr>
    </w:p>
    <w:p>
      <w:pPr>
        <w:pStyle w:val="BodyText"/>
        <w:ind w:right="0"/>
        <w:jc w:val="left"/>
      </w:pPr>
      <w:r>
        <w:rPr/>
        <w:pict>
          <v:group style="position:absolute;margin-left:15.22pt;margin-top:48.339993pt;width:565pt;height:283.0pt;mso-position-horizontal-relative:page;mso-position-vertical-relative:page;z-index:-238" coordorigin="304,967" coordsize="11300,5660">
            <v:group style="position:absolute;left:314;top:1337;width:11280;height:3240" coordorigin="314,1337" coordsize="11280,3240">
              <v:shape style="position:absolute;left:314;top:1337;width:11280;height:3240" coordorigin="314,1337" coordsize="11280,3240" path="m314,4577l11594,4577,11594,1337,314,1337,314,4577xe" filled="t" fillcolor="#D9D9D9" stroked="f">
                <v:path arrowok="t"/>
                <v:fill type="solid"/>
              </v:shape>
            </v:group>
            <v:group style="position:absolute;left:314;top:977;width:11280;height:360" coordorigin="314,977" coordsize="11280,360">
              <v:shape style="position:absolute;left:314;top:977;width:11280;height:360" coordorigin="314,977" coordsize="11280,360" path="m314,1337l11594,1337,11594,977,314,977,314,1337xe" filled="t" fillcolor="#5F5F5F" stroked="f">
                <v:path arrowok="t"/>
                <v:fill type="solid"/>
              </v:shape>
            </v:group>
            <v:group style="position:absolute;left:314;top:4937;width:11280;height:1680" coordorigin="314,4937" coordsize="11280,1680">
              <v:shape style="position:absolute;left:314;top:4937;width:11280;height:1680" coordorigin="314,4937" coordsize="11280,1680" path="m314,6617l11594,6617,11594,4937,314,4937,314,6617xe" filled="t" fillcolor="#D9D9D9" stroked="f">
                <v:path arrowok="t"/>
                <v:fill type="solid"/>
              </v:shape>
            </v:group>
            <v:group style="position:absolute;left:314;top:4577;width:11280;height:360" coordorigin="314,4577" coordsize="11280,360">
              <v:shape style="position:absolute;left:314;top:4577;width:11280;height:360" coordorigin="314,4577" coordsize="11280,360" path="m314,4937l11594,4937,11594,4577,314,4577,314,4937xe" filled="t" fillcolor="#5F5F5F" stroked="f">
                <v:path arrowok="t"/>
                <v:fill type="solid"/>
              </v:shape>
            </v:group>
            <v:group style="position:absolute;left:794;top:5057;width:180;height:180" coordorigin="794,5057" coordsize="180,180">
              <v:shape style="position:absolute;left:794;top:5057;width:180;height:180" coordorigin="794,5057" coordsize="180,180" path="m794,5237l974,5237,974,5057,794,5057,794,5237xe" filled="t" fillcolor="#FFFFFF" stroked="f">
                <v:path arrowok="t"/>
                <v:fill type="solid"/>
              </v:shape>
            </v:group>
            <v:group style="position:absolute;left:2474;top:5057;width:180;height:180" coordorigin="2474,5057" coordsize="180,180">
              <v:shape style="position:absolute;left:2474;top:5057;width:180;height:180" coordorigin="2474,5057" coordsize="180,180" path="m2474,5237l2654,5237,2654,5057,2474,5057,2474,5237xe" filled="t" fillcolor="#FFFFFF" stroked="f">
                <v:path arrowok="t"/>
                <v:fill type="solid"/>
              </v:shape>
            </v:group>
            <v:group style="position:absolute;left:434;top:2417;width:10990;height:955" coordorigin="434,2417" coordsize="10990,955">
              <v:shape style="position:absolute;left:434;top:2417;width:10990;height:955" coordorigin="434,2417" coordsize="10990,955" path="m434,3372l11424,3372,11424,2417,434,2417,434,3372xe" filled="t" fillcolor="#FFFFFF" stroked="f">
                <v:path arrowok="t"/>
                <v:fill type="solid"/>
              </v:shape>
            </v:group>
            <v:group style="position:absolute;left:7274;top:4217;width:120;height:2" coordorigin="7274,4217" coordsize="120,2">
              <v:shape style="position:absolute;left:7274;top:4217;width:120;height:2" coordorigin="7274,4217" coordsize="120,0" path="m7274,4217l7394,4217e" filled="f" stroked="t" strokeweight=".96pt" strokecolor="#000000">
                <v:path arrowok="t"/>
              </v:shape>
            </v:group>
            <v:group style="position:absolute;left:8234;top:4217;width:120;height:2" coordorigin="8234,4217" coordsize="120,2">
              <v:shape style="position:absolute;left:8234;top:4217;width:120;height:2" coordorigin="8234,4217" coordsize="120,0" path="m8234,4217l8354,4217e" filled="f" stroked="t" strokeweight=".96pt" strokecolor="#000000">
                <v:path arrowok="t"/>
              </v:shape>
            </v:group>
            <v:group style="position:absolute;left:7514;top:4097;width:240;height:360" coordorigin="7514,4097" coordsize="240,360">
              <v:shape style="position:absolute;left:7514;top:4097;width:240;height:360" coordorigin="7514,4097" coordsize="240,360" path="m7514,4457l7754,4457,7754,4097,7514,4097,7514,4457xe" filled="t" fillcolor="#FFFFFF" stroked="f">
                <v:path arrowok="t"/>
                <v:fill type="solid"/>
              </v:shape>
            </v:group>
            <v:group style="position:absolute;left:7874;top:4097;width:240;height:360" coordorigin="7874,4097" coordsize="240,360">
              <v:shape style="position:absolute;left:7874;top:4097;width:240;height:360" coordorigin="7874,4097" coordsize="240,360" path="m7874,4457l8114,4457,8114,4097,7874,4097,7874,4457xe" filled="t" fillcolor="#FFFFFF" stroked="f">
                <v:path arrowok="t"/>
                <v:fill type="solid"/>
              </v:shape>
            </v:group>
            <v:group style="position:absolute;left:6914;top:4097;width:240;height:360" coordorigin="6914,4097" coordsize="240,360">
              <v:shape style="position:absolute;left:6914;top:4097;width:240;height:360" coordorigin="6914,4097" coordsize="240,360" path="m6914,4457l7154,4457,7154,4097,6914,4097,6914,4457xe" filled="t" fillcolor="#FFFFFF" stroked="f">
                <v:path arrowok="t"/>
                <v:fill type="solid"/>
              </v:shape>
            </v:group>
            <v:group style="position:absolute;left:6554;top:4097;width:240;height:360" coordorigin="6554,4097" coordsize="240,360">
              <v:shape style="position:absolute;left:6554;top:4097;width:240;height:360" coordorigin="6554,4097" coordsize="240,360" path="m6554,4457l6794,4457,6794,4097,6554,4097,6554,4457xe" filled="t" fillcolor="#FFFFFF" stroked="f">
                <v:path arrowok="t"/>
                <v:fill type="solid"/>
              </v:shape>
            </v:group>
            <v:group style="position:absolute;left:9554;top:4097;width:240;height:360" coordorigin="9554,4097" coordsize="240,360">
              <v:shape style="position:absolute;left:9554;top:4097;width:240;height:360" coordorigin="9554,4097" coordsize="240,360" path="m9554,4457l9794,4457,9794,4097,9554,4097,9554,4457xe" filled="t" fillcolor="#FFFFFF" stroked="f">
                <v:path arrowok="t"/>
                <v:fill type="solid"/>
              </v:shape>
            </v:group>
            <v:group style="position:absolute;left:9194;top:4097;width:240;height:360" coordorigin="9194,4097" coordsize="240,360">
              <v:shape style="position:absolute;left:9194;top:4097;width:240;height:360" coordorigin="9194,4097" coordsize="240,360" path="m9194,4457l9434,4457,9434,4097,9194,4097,9194,4457xe" filled="t" fillcolor="#FFFFFF" stroked="f">
                <v:path arrowok="t"/>
                <v:fill type="solid"/>
              </v:shape>
            </v:group>
            <v:group style="position:absolute;left:8834;top:4097;width:240;height:360" coordorigin="8834,4097" coordsize="240,360">
              <v:shape style="position:absolute;left:8834;top:4097;width:240;height:360" coordorigin="8834,4097" coordsize="240,360" path="m8834,4457l9074,4457,9074,4097,8834,4097,8834,4457xe" filled="t" fillcolor="#FFFFFF" stroked="f">
                <v:path arrowok="t"/>
                <v:fill type="solid"/>
              </v:shape>
            </v:group>
            <v:group style="position:absolute;left:8474;top:4097;width:240;height:360" coordorigin="8474,4097" coordsize="240,360">
              <v:shape style="position:absolute;left:8474;top:4097;width:240;height:360" coordorigin="8474,4097" coordsize="240,360" path="m8474,4457l8714,4457,8714,4097,8474,4097,8474,4457xe" filled="t" fillcolor="#FFFFFF" stroked="f">
                <v:path arrowok="t"/>
                <v:fill type="solid"/>
              </v:shape>
            </v:group>
            <v:group style="position:absolute;left:7274;top:6257;width:120;height:2" coordorigin="7274,6257" coordsize="120,2">
              <v:shape style="position:absolute;left:7274;top:6257;width:120;height:2" coordorigin="7274,6257" coordsize="120,0" path="m7274,6257l7394,6257e" filled="f" stroked="t" strokeweight=".96pt" strokecolor="#000000">
                <v:path arrowok="t"/>
              </v:shape>
            </v:group>
            <v:group style="position:absolute;left:8234;top:6257;width:120;height:2" coordorigin="8234,6257" coordsize="120,2">
              <v:shape style="position:absolute;left:8234;top:6257;width:120;height:2" coordorigin="8234,6257" coordsize="120,0" path="m8234,6257l8354,6257e" filled="f" stroked="t" strokeweight=".96pt" strokecolor="#000000">
                <v:path arrowok="t"/>
              </v:shape>
            </v:group>
            <v:group style="position:absolute;left:7514;top:6137;width:240;height:360" coordorigin="7514,6137" coordsize="240,360">
              <v:shape style="position:absolute;left:7514;top:6137;width:240;height:360" coordorigin="7514,6137" coordsize="240,360" path="m7514,6497l7754,6497,7754,6137,7514,6137,7514,6497xe" filled="t" fillcolor="#FFFFFF" stroked="f">
                <v:path arrowok="t"/>
                <v:fill type="solid"/>
              </v:shape>
            </v:group>
            <v:group style="position:absolute;left:7874;top:6137;width:240;height:360" coordorigin="7874,6137" coordsize="240,360">
              <v:shape style="position:absolute;left:7874;top:6137;width:240;height:360" coordorigin="7874,6137" coordsize="240,360" path="m7874,6497l8114,6497,8114,6137,7874,6137,7874,6497xe" filled="t" fillcolor="#FFFFFF" stroked="f">
                <v:path arrowok="t"/>
                <v:fill type="solid"/>
              </v:shape>
            </v:group>
            <v:group style="position:absolute;left:6914;top:6137;width:240;height:360" coordorigin="6914,6137" coordsize="240,360">
              <v:shape style="position:absolute;left:6914;top:6137;width:240;height:360" coordorigin="6914,6137" coordsize="240,360" path="m6914,6497l7154,6497,7154,6137,6914,6137,6914,6497xe" filled="t" fillcolor="#FFFFFF" stroked="f">
                <v:path arrowok="t"/>
                <v:fill type="solid"/>
              </v:shape>
            </v:group>
            <v:group style="position:absolute;left:6554;top:6137;width:240;height:360" coordorigin="6554,6137" coordsize="240,360">
              <v:shape style="position:absolute;left:6554;top:6137;width:240;height:360" coordorigin="6554,6137" coordsize="240,360" path="m6554,6497l6794,6497,6794,6137,6554,6137,6554,6497xe" filled="t" fillcolor="#FFFFFF" stroked="f">
                <v:path arrowok="t"/>
                <v:fill type="solid"/>
              </v:shape>
            </v:group>
            <v:group style="position:absolute;left:9554;top:6137;width:240;height:360" coordorigin="9554,6137" coordsize="240,360">
              <v:shape style="position:absolute;left:9554;top:6137;width:240;height:360" coordorigin="9554,6137" coordsize="240,360" path="m9554,6497l9794,6497,9794,6137,9554,6137,9554,6497xe" filled="t" fillcolor="#FFFFFF" stroked="f">
                <v:path arrowok="t"/>
                <v:fill type="solid"/>
              </v:shape>
            </v:group>
            <v:group style="position:absolute;left:9194;top:6137;width:240;height:360" coordorigin="9194,6137" coordsize="240,360">
              <v:shape style="position:absolute;left:9194;top:6137;width:240;height:360" coordorigin="9194,6137" coordsize="240,360" path="m9194,6497l9434,6497,9434,6137,9194,6137,9194,6497xe" filled="t" fillcolor="#FFFFFF" stroked="f">
                <v:path arrowok="t"/>
                <v:fill type="solid"/>
              </v:shape>
            </v:group>
            <v:group style="position:absolute;left:8834;top:6137;width:240;height:360" coordorigin="8834,6137" coordsize="240,360">
              <v:shape style="position:absolute;left:8834;top:6137;width:240;height:360" coordorigin="8834,6137" coordsize="240,360" path="m8834,6497l9074,6497,9074,6137,8834,6137,8834,6497xe" filled="t" fillcolor="#FFFFFF" stroked="f">
                <v:path arrowok="t"/>
                <v:fill type="solid"/>
              </v:shape>
            </v:group>
            <v:group style="position:absolute;left:8474;top:6137;width:240;height:360" coordorigin="8474,6137" coordsize="240,360">
              <v:shape style="position:absolute;left:8474;top:6137;width:240;height:360" coordorigin="8474,6137" coordsize="240,360" path="m8474,6497l8714,6497,8714,6137,8474,6137,8474,6497xe" filled="t" fillcolor="#FFFFFF" stroked="f">
                <v:path arrowok="t"/>
                <v:fill type="solid"/>
              </v:shape>
            </v:group>
            <v:group style="position:absolute;left:2354;top:1457;width:180;height:182" coordorigin="2354,1457" coordsize="180,182">
              <v:shape style="position:absolute;left:2354;top:1457;width:180;height:182" coordorigin="2354,1457" coordsize="180,182" path="m2354,1639l2534,1639,2534,1457,2354,1457,2354,1639xe" filled="t" fillcolor="#FFFFFF" stroked="f">
                <v:path arrowok="t"/>
                <v:fill type="solid"/>
              </v:shape>
            </v:group>
            <v:group style="position:absolute;left:4034;top:1457;width:180;height:182" coordorigin="4034,1457" coordsize="180,182">
              <v:shape style="position:absolute;left:4034;top:1457;width:180;height:182" coordorigin="4034,1457" coordsize="180,182" path="m4034,1639l4214,1639,4214,1457,4034,1457,4034,1639xe" filled="t" fillcolor="#FFFFFF" stroked="f">
                <v:path arrowok="t"/>
                <v:fill type="solid"/>
              </v:shape>
            </v:group>
            <w10:wrap type="none"/>
          </v:group>
        </w:pic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ame: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5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ind w:left="118" w:right="0" w:firstLine="0"/>
        <w:jc w:val="left"/>
        <w:rPr>
          <w:rFonts w:ascii="Franklin Gothic Book" w:hAnsi="Franklin Gothic Book" w:cs="Franklin Gothic Book" w:eastAsia="Franklin Gothic Book"/>
          <w:sz w:val="16"/>
          <w:szCs w:val="16"/>
        </w:rPr>
      </w:pPr>
      <w:r>
        <w:rPr>
          <w:rFonts w:ascii="Franklin Gothic Book" w:hAnsi="Franklin Gothic Book" w:cs="Franklin Gothic Book" w:eastAsia="Franklin Gothic Book"/>
          <w:b w:val="0"/>
          <w:bCs w:val="0"/>
          <w:spacing w:val="-1"/>
          <w:w w:val="100"/>
          <w:sz w:val="16"/>
          <w:szCs w:val="16"/>
        </w:rPr>
        <w:t>D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a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te</w:t>
      </w:r>
      <w:r>
        <w:rPr>
          <w:rFonts w:ascii="Franklin Gothic Book" w:hAnsi="Franklin Gothic Book" w:cs="Franklin Gothic Book" w:eastAsia="Franklin Gothic Book"/>
          <w:b w:val="0"/>
          <w:bCs w:val="0"/>
          <w:spacing w:val="-2"/>
          <w:w w:val="100"/>
          <w:sz w:val="16"/>
          <w:szCs w:val="16"/>
        </w:rPr>
        <w:t> </w:t>
      </w:r>
      <w:r>
        <w:rPr>
          <w:rFonts w:ascii="Franklin Gothic Book" w:hAnsi="Franklin Gothic Book" w:cs="Franklin Gothic Book" w:eastAsia="Franklin Gothic Book"/>
          <w:b w:val="0"/>
          <w:bCs w:val="0"/>
          <w:spacing w:val="0"/>
          <w:w w:val="100"/>
          <w:sz w:val="16"/>
          <w:szCs w:val="16"/>
        </w:rPr>
        <w:t>:</w:t>
      </w:r>
    </w:p>
    <w:sectPr>
      <w:type w:val="continuous"/>
      <w:pgSz w:w="11912" w:h="16840"/>
      <w:pgMar w:top="780" w:bottom="620" w:left="340" w:right="360"/>
      <w:cols w:num="2" w:equalWidth="0">
        <w:col w:w="618" w:space="5024"/>
        <w:col w:w="557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Franklin Gothic Book">
    <w:altName w:val="Franklin Gothic Book"/>
    <w:charset w:val="0"/>
    <w:family w:val="swiss"/>
    <w:pitch w:val="variable"/>
  </w:font>
  <w:font w:name="Franklin Gothic Demi">
    <w:altName w:val="Franklin Gothic Dem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49.719971pt;margin-top:810.839905pt;width:21.48pt;height:21.72pt;mso-position-horizontal-relative:page;mso-position-vertical-relative:page;z-index:-242" coordorigin="10994,16217" coordsize="430,434">
          <v:shape style="position:absolute;left:10994;top:16217;width:430;height:434" coordorigin="10994,16217" coordsize="430,434" path="m10994,16651l11424,16651,11424,16217,10994,16217,10994,16651xe" filled="t" fillcolor="#5F5F5F" stroked="f">
            <v:path arrowok="t"/>
            <v:fill typ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5.059998pt;margin-top:815.547729pt;width:11.032pt;height:14.0pt;mso-position-horizontal-relative:page;mso-position-vertical-relative:page;z-index:-241" type="#_x0000_t202" filled="f" stroked="f">
          <v:textbox inset="0,0,0,0">
            <w:txbxContent>
              <w:p>
                <w:pPr>
                  <w:spacing w:line="266" w:lineRule="exact"/>
                  <w:ind w:left="40" w:right="0" w:firstLine="0"/>
                  <w:jc w:val="left"/>
                  <w:rPr>
                    <w:rFonts w:ascii="Franklin Gothic Book" w:hAnsi="Franklin Gothic Book" w:cs="Franklin Gothic Book" w:eastAsia="Franklin Gothic Book"/>
                    <w:sz w:val="24"/>
                    <w:szCs w:val="24"/>
                  </w:rPr>
                </w:pPr>
                <w:r>
                  <w:rPr>
                    <w:rFonts w:ascii="Franklin Gothic Book" w:hAnsi="Franklin Gothic Book" w:cs="Franklin Gothic Book" w:eastAsia="Franklin Gothic Book"/>
                    <w:b w:val="0"/>
                    <w:bCs w:val="0"/>
                    <w:color w:val="FFFFFF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Franklin Gothic Book" w:hAnsi="Franklin Gothic Book" w:cs="Franklin Gothic Book" w:eastAsia="Franklin Gothic Book"/>
                    <w:b w:val="0"/>
                    <w:bCs w:val="0"/>
                    <w:color w:val="FFFFFF"/>
                    <w:spacing w:val="0"/>
                    <w:w w:val="100"/>
                    <w:sz w:val="24"/>
                    <w:szCs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Franklin Gothic Book" w:hAnsi="Franklin Gothic Book" w:cs="Franklin Gothic Book" w:eastAsia="Franklin Gothic Book"/>
                    <w:b w:val="0"/>
                    <w:bCs w:val="0"/>
                    <w:color w:val="000000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80"/>
      <w:ind w:left="118"/>
    </w:pPr>
    <w:rPr>
      <w:rFonts w:ascii="Franklin Gothic Book" w:hAnsi="Franklin Gothic Book" w:eastAsia="Franklin Gothic Book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</dc:creator>
  <dc:title>Slide 1</dc:title>
  <dcterms:created xsi:type="dcterms:W3CDTF">2017-08-11T15:01:50Z</dcterms:created>
  <dcterms:modified xsi:type="dcterms:W3CDTF">2017-08-11T15:01:50Z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LastSaved">
    <vt:filetime>2017-08-11T00:00:00Z</vt:filetime>
  </property>
</Properties>
</file>